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49592" w14:textId="77777777" w:rsidR="00C31840" w:rsidRPr="00C31840" w:rsidRDefault="00C31840" w:rsidP="00C31840">
      <w:pPr>
        <w:spacing w:after="0" w:line="240" w:lineRule="auto"/>
        <w:jc w:val="center"/>
        <w:rPr>
          <w:rFonts w:ascii="Elephant" w:hAnsi="Elephant"/>
          <w:sz w:val="24"/>
          <w:szCs w:val="24"/>
        </w:rPr>
      </w:pPr>
      <w:r w:rsidRPr="00C31840">
        <w:rPr>
          <w:rFonts w:ascii="Elephant" w:hAnsi="Elephant"/>
          <w:sz w:val="24"/>
          <w:szCs w:val="24"/>
        </w:rPr>
        <w:t>TACOMA (WA) LINKS</w:t>
      </w:r>
    </w:p>
    <w:p w14:paraId="752AD103" w14:textId="77777777" w:rsidR="00E02828" w:rsidRPr="00C31840" w:rsidRDefault="00E02828" w:rsidP="00E02828">
      <w:pPr>
        <w:spacing w:after="0" w:line="240" w:lineRule="auto"/>
        <w:jc w:val="center"/>
        <w:rPr>
          <w:rFonts w:ascii="Elephant" w:hAnsi="Elephant"/>
          <w:sz w:val="24"/>
          <w:szCs w:val="24"/>
        </w:rPr>
      </w:pPr>
      <w:r w:rsidRPr="00C31840">
        <w:rPr>
          <w:rFonts w:ascii="Elephant" w:hAnsi="Elephant"/>
          <w:sz w:val="24"/>
          <w:szCs w:val="24"/>
        </w:rPr>
        <w:t>NATIONAL TRENDS AND SERVICES</w:t>
      </w:r>
    </w:p>
    <w:p w14:paraId="06A14B2B" w14:textId="77777777" w:rsidR="007061E6" w:rsidRDefault="00C31840" w:rsidP="00C31840">
      <w:pPr>
        <w:spacing w:after="0" w:line="240" w:lineRule="auto"/>
        <w:jc w:val="center"/>
        <w:rPr>
          <w:rFonts w:ascii="Elephant" w:hAnsi="Elephant"/>
          <w:sz w:val="24"/>
          <w:szCs w:val="24"/>
        </w:rPr>
      </w:pPr>
      <w:r w:rsidRPr="00C31840">
        <w:rPr>
          <w:rFonts w:ascii="Elephant" w:hAnsi="Elephant"/>
          <w:sz w:val="24"/>
          <w:szCs w:val="24"/>
        </w:rPr>
        <w:t xml:space="preserve">COMMITTEE REPORT COVERING </w:t>
      </w:r>
    </w:p>
    <w:p w14:paraId="74CD5376" w14:textId="1A227BEA" w:rsidR="0091609F" w:rsidRPr="00C31840" w:rsidRDefault="00E3782B" w:rsidP="00C31840">
      <w:pPr>
        <w:spacing w:after="0" w:line="240" w:lineRule="auto"/>
        <w:jc w:val="center"/>
        <w:rPr>
          <w:rFonts w:ascii="Elephant" w:hAnsi="Elephant"/>
          <w:sz w:val="24"/>
          <w:szCs w:val="24"/>
        </w:rPr>
      </w:pPr>
      <w:r>
        <w:rPr>
          <w:rFonts w:ascii="Elephant" w:hAnsi="Elephant"/>
          <w:sz w:val="24"/>
          <w:szCs w:val="24"/>
        </w:rPr>
        <w:t xml:space="preserve">February 23, </w:t>
      </w:r>
      <w:r w:rsidR="006F0BB2">
        <w:rPr>
          <w:rFonts w:ascii="Elephant" w:hAnsi="Elephant"/>
          <w:sz w:val="24"/>
          <w:szCs w:val="24"/>
        </w:rPr>
        <w:t xml:space="preserve"> 2023</w:t>
      </w:r>
    </w:p>
    <w:p w14:paraId="0407C178" w14:textId="77777777" w:rsidR="00C31840" w:rsidRDefault="00C31840" w:rsidP="00466106">
      <w:pPr>
        <w:jc w:val="center"/>
        <w:rPr>
          <w:rFonts w:ascii="Arial" w:hAnsi="Arial" w:cs="Arial"/>
        </w:rPr>
      </w:pPr>
    </w:p>
    <w:p w14:paraId="36C13A09" w14:textId="77777777" w:rsidR="006F0BB2" w:rsidRDefault="00E02828" w:rsidP="00466106">
      <w:pPr>
        <w:spacing w:after="0" w:line="240" w:lineRule="auto"/>
        <w:rPr>
          <w:rFonts w:ascii="Elephant" w:hAnsi="Elephant"/>
          <w:color w:val="00B050"/>
          <w:sz w:val="24"/>
          <w:szCs w:val="24"/>
          <w:u w:val="single"/>
        </w:rPr>
      </w:pPr>
      <w:r w:rsidRPr="00E02828">
        <w:rPr>
          <w:rFonts w:ascii="Elephant" w:hAnsi="Elephant"/>
          <w:color w:val="00B050"/>
          <w:sz w:val="24"/>
          <w:szCs w:val="24"/>
          <w:u w:val="single"/>
        </w:rPr>
        <w:t xml:space="preserve">COMMITTEE </w:t>
      </w:r>
      <w:r w:rsidR="00AB64C7" w:rsidRPr="00E02828">
        <w:rPr>
          <w:rFonts w:ascii="Elephant" w:hAnsi="Elephant"/>
          <w:color w:val="00B050"/>
          <w:sz w:val="24"/>
          <w:szCs w:val="24"/>
          <w:u w:val="single"/>
        </w:rPr>
        <w:t>MEMBERS</w:t>
      </w:r>
    </w:p>
    <w:p w14:paraId="735D36FC" w14:textId="77777777" w:rsidR="006F0BB2" w:rsidRDefault="006F0BB2" w:rsidP="00466106">
      <w:pPr>
        <w:spacing w:after="0" w:line="240" w:lineRule="auto"/>
        <w:rPr>
          <w:rFonts w:ascii="Elephant" w:hAnsi="Elephant"/>
          <w:color w:val="00B050"/>
          <w:sz w:val="24"/>
          <w:szCs w:val="24"/>
          <w:u w:val="single"/>
        </w:rPr>
      </w:pPr>
    </w:p>
    <w:p w14:paraId="30D9BFB1" w14:textId="77777777" w:rsidR="006F0BB2" w:rsidRDefault="00631812" w:rsidP="00466106">
      <w:pPr>
        <w:spacing w:after="0" w:line="240" w:lineRule="auto"/>
        <w:rPr>
          <w:rFonts w:ascii="Arial" w:hAnsi="Arial" w:cs="Arial"/>
        </w:rPr>
      </w:pPr>
      <w:r w:rsidRPr="004946C4">
        <w:rPr>
          <w:rFonts w:ascii="Arial" w:hAnsi="Arial" w:cs="Arial"/>
        </w:rPr>
        <w:t xml:space="preserve"> </w:t>
      </w:r>
      <w:r w:rsidR="006F0BB2">
        <w:rPr>
          <w:rFonts w:ascii="Arial" w:hAnsi="Arial" w:cs="Arial"/>
        </w:rPr>
        <w:t>Stephanie Tisby</w:t>
      </w:r>
      <w:r w:rsidR="00E02828" w:rsidRPr="004946C4">
        <w:rPr>
          <w:rFonts w:ascii="Arial" w:hAnsi="Arial" w:cs="Arial"/>
        </w:rPr>
        <w:t xml:space="preserve"> (Chair)</w:t>
      </w:r>
      <w:r w:rsidRPr="004946C4">
        <w:rPr>
          <w:rFonts w:ascii="Arial" w:hAnsi="Arial" w:cs="Arial"/>
        </w:rPr>
        <w:t xml:space="preserve">, </w:t>
      </w:r>
      <w:r w:rsidR="006F0BB2">
        <w:rPr>
          <w:rFonts w:ascii="Arial" w:hAnsi="Arial" w:cs="Arial"/>
        </w:rPr>
        <w:t>Gina Hatcher</w:t>
      </w:r>
      <w:r w:rsidR="0039174A">
        <w:rPr>
          <w:rFonts w:ascii="Arial" w:hAnsi="Arial" w:cs="Arial"/>
        </w:rPr>
        <w:t xml:space="preserve"> </w:t>
      </w:r>
      <w:r w:rsidR="0039174A" w:rsidRPr="004946C4">
        <w:rPr>
          <w:rFonts w:ascii="Arial" w:hAnsi="Arial" w:cs="Arial"/>
        </w:rPr>
        <w:t>(Co-Chair)</w:t>
      </w:r>
      <w:r w:rsidR="0039174A">
        <w:rPr>
          <w:rFonts w:ascii="Arial" w:hAnsi="Arial" w:cs="Arial"/>
        </w:rPr>
        <w:t xml:space="preserve">, </w:t>
      </w:r>
      <w:r w:rsidR="00E02828" w:rsidRPr="004946C4">
        <w:rPr>
          <w:rFonts w:ascii="Arial" w:hAnsi="Arial" w:cs="Arial"/>
        </w:rPr>
        <w:t xml:space="preserve">Connie Lassiter, Sharon Freeman, </w:t>
      </w:r>
    </w:p>
    <w:p w14:paraId="476E5231" w14:textId="340560BE" w:rsidR="000750B3" w:rsidRPr="006F0BB2" w:rsidRDefault="00E02828" w:rsidP="00466106">
      <w:pPr>
        <w:spacing w:after="0" w:line="240" w:lineRule="auto"/>
        <w:rPr>
          <w:rFonts w:ascii="Elephant" w:hAnsi="Elephant"/>
          <w:color w:val="00B050"/>
          <w:sz w:val="24"/>
          <w:szCs w:val="24"/>
          <w:u w:val="single"/>
        </w:rPr>
      </w:pPr>
      <w:r w:rsidRPr="004946C4">
        <w:rPr>
          <w:rFonts w:ascii="Arial" w:hAnsi="Arial" w:cs="Arial"/>
        </w:rPr>
        <w:t xml:space="preserve">Pamela </w:t>
      </w:r>
      <w:r w:rsidR="004946C4" w:rsidRPr="004946C4">
        <w:rPr>
          <w:rFonts w:ascii="Arial" w:hAnsi="Arial" w:cs="Arial"/>
        </w:rPr>
        <w:t>Jones</w:t>
      </w:r>
      <w:r w:rsidR="006F0BB2">
        <w:rPr>
          <w:rFonts w:ascii="Arial" w:hAnsi="Arial" w:cs="Arial"/>
        </w:rPr>
        <w:t xml:space="preserve"> -</w:t>
      </w:r>
      <w:r w:rsidR="004946C4" w:rsidRPr="004946C4">
        <w:rPr>
          <w:rFonts w:ascii="Arial" w:hAnsi="Arial" w:cs="Arial"/>
        </w:rPr>
        <w:t xml:space="preserve"> </w:t>
      </w:r>
      <w:r w:rsidRPr="004946C4">
        <w:rPr>
          <w:rFonts w:ascii="Arial" w:hAnsi="Arial" w:cs="Arial"/>
        </w:rPr>
        <w:t>Hadley, Helen Henderson,</w:t>
      </w:r>
      <w:r w:rsidR="00631812" w:rsidRPr="004946C4">
        <w:rPr>
          <w:rFonts w:ascii="Arial" w:hAnsi="Arial" w:cs="Arial"/>
        </w:rPr>
        <w:t xml:space="preserve"> </w:t>
      </w:r>
      <w:r w:rsidR="004946C4" w:rsidRPr="004946C4">
        <w:rPr>
          <w:rFonts w:ascii="Arial" w:hAnsi="Arial" w:cs="Arial"/>
        </w:rPr>
        <w:t>Roz Woodhouse</w:t>
      </w:r>
      <w:r w:rsidR="004946C4">
        <w:rPr>
          <w:rFonts w:ascii="Arial" w:hAnsi="Arial" w:cs="Arial"/>
        </w:rPr>
        <w:t>,</w:t>
      </w:r>
      <w:r w:rsidR="00AB64C7" w:rsidRPr="004946C4">
        <w:rPr>
          <w:rFonts w:ascii="Arial" w:hAnsi="Arial" w:cs="Arial"/>
        </w:rPr>
        <w:t xml:space="preserve"> </w:t>
      </w:r>
      <w:r w:rsidR="006F0BB2">
        <w:rPr>
          <w:rFonts w:ascii="Arial" w:hAnsi="Arial" w:cs="Arial"/>
        </w:rPr>
        <w:t>Barbara Wesley</w:t>
      </w:r>
      <w:r w:rsidR="004946C4">
        <w:rPr>
          <w:rFonts w:ascii="Arial" w:hAnsi="Arial" w:cs="Arial"/>
        </w:rPr>
        <w:t xml:space="preserve">, </w:t>
      </w:r>
      <w:proofErr w:type="spellStart"/>
      <w:r w:rsidR="0039174A">
        <w:rPr>
          <w:rFonts w:ascii="Arial" w:hAnsi="Arial" w:cs="Arial"/>
        </w:rPr>
        <w:t>Alyce</w:t>
      </w:r>
      <w:proofErr w:type="spellEnd"/>
      <w:r w:rsidR="0039174A">
        <w:rPr>
          <w:rFonts w:ascii="Arial" w:hAnsi="Arial" w:cs="Arial"/>
        </w:rPr>
        <w:t xml:space="preserve"> McNeil</w:t>
      </w:r>
    </w:p>
    <w:p w14:paraId="22E351FB" w14:textId="77777777" w:rsidR="00C44F33" w:rsidRDefault="00C44F33" w:rsidP="00466106">
      <w:pPr>
        <w:spacing w:after="0" w:line="240" w:lineRule="auto"/>
        <w:rPr>
          <w:rFonts w:ascii="Elephant" w:hAnsi="Elephant"/>
          <w:color w:val="00B050"/>
          <w:sz w:val="24"/>
          <w:szCs w:val="24"/>
          <w:u w:val="single"/>
        </w:rPr>
      </w:pPr>
    </w:p>
    <w:p w14:paraId="6E53F6EB" w14:textId="2672F30F" w:rsidR="00EF0AE4" w:rsidRPr="00E02828" w:rsidRDefault="0039174A" w:rsidP="00466106">
      <w:pPr>
        <w:spacing w:after="0" w:line="240" w:lineRule="auto"/>
        <w:rPr>
          <w:rFonts w:ascii="Elephant" w:hAnsi="Elephant"/>
          <w:color w:val="00B050"/>
          <w:sz w:val="24"/>
          <w:szCs w:val="24"/>
          <w:u w:val="single"/>
        </w:rPr>
      </w:pPr>
      <w:r>
        <w:rPr>
          <w:rFonts w:ascii="Elephant" w:hAnsi="Elephant"/>
          <w:color w:val="00B050"/>
          <w:sz w:val="24"/>
          <w:szCs w:val="24"/>
          <w:u w:val="single"/>
        </w:rPr>
        <w:t>Homeless Initiative</w:t>
      </w:r>
    </w:p>
    <w:p w14:paraId="2C251F29" w14:textId="65331AF9" w:rsidR="00593A15" w:rsidRDefault="00593A15" w:rsidP="00593A15">
      <w:pPr>
        <w:pStyle w:val="ListParagraph"/>
        <w:numPr>
          <w:ilvl w:val="0"/>
          <w:numId w:val="5"/>
        </w:numPr>
        <w:spacing w:after="0" w:line="240" w:lineRule="auto"/>
        <w:rPr>
          <w:rFonts w:ascii="Elephant" w:hAnsi="Elephant"/>
          <w:color w:val="00B050"/>
          <w:sz w:val="24"/>
          <w:szCs w:val="24"/>
          <w:u w:val="single"/>
        </w:rPr>
      </w:pPr>
      <w:r w:rsidRPr="00593A15">
        <w:rPr>
          <w:rFonts w:ascii="Elephant" w:hAnsi="Elephant"/>
          <w:color w:val="00B050"/>
          <w:sz w:val="24"/>
          <w:szCs w:val="24"/>
          <w:u w:val="single"/>
        </w:rPr>
        <w:t xml:space="preserve">EVENTS </w:t>
      </w:r>
    </w:p>
    <w:p w14:paraId="749EA6C8" w14:textId="77777777" w:rsidR="00E3782B" w:rsidRPr="00593A15" w:rsidRDefault="00E3782B" w:rsidP="00E3782B">
      <w:pPr>
        <w:pStyle w:val="ListParagraph"/>
        <w:spacing w:after="0" w:line="240" w:lineRule="auto"/>
        <w:rPr>
          <w:rFonts w:ascii="Elephant" w:hAnsi="Elephant"/>
          <w:color w:val="00B050"/>
          <w:sz w:val="24"/>
          <w:szCs w:val="24"/>
          <w:u w:val="single"/>
        </w:rPr>
      </w:pPr>
    </w:p>
    <w:p w14:paraId="016A9976" w14:textId="66F74963" w:rsidR="00397992" w:rsidRDefault="00E3782B" w:rsidP="0093578E">
      <w:pPr>
        <w:pStyle w:val="Heading2"/>
        <w:numPr>
          <w:ilvl w:val="1"/>
          <w:numId w:val="5"/>
        </w:numPr>
        <w:rPr>
          <w:rFonts w:eastAsia="Times New Roman"/>
          <w:b/>
          <w:bCs/>
        </w:rPr>
      </w:pPr>
      <w:r>
        <w:rPr>
          <w:rFonts w:eastAsia="Times New Roman"/>
          <w:b/>
          <w:bCs/>
        </w:rPr>
        <w:t xml:space="preserve">Upcoming Umbrella Project with the Power of Two on Saturday, February 25, </w:t>
      </w:r>
      <w:proofErr w:type="gramStart"/>
      <w:r>
        <w:rPr>
          <w:rFonts w:eastAsia="Times New Roman"/>
          <w:b/>
          <w:bCs/>
        </w:rPr>
        <w:t>2023</w:t>
      </w:r>
      <w:proofErr w:type="gramEnd"/>
      <w:r>
        <w:rPr>
          <w:rFonts w:eastAsia="Times New Roman"/>
          <w:b/>
          <w:bCs/>
        </w:rPr>
        <w:t xml:space="preserve"> at the First Methodist Church in Tacoma. NTS will be providing fruit, cookies, stickers, and bags for Heart Health Month. NTS will also be collecting items to make small hygiene kits for the homeless. We are asking members to keep them in their car. Please feel free to pass kits out to the homeless that you may come in contact within your community.</w:t>
      </w:r>
    </w:p>
    <w:p w14:paraId="7BD4B7B4" w14:textId="77777777" w:rsidR="00E3782B" w:rsidRPr="00E3782B" w:rsidRDefault="00E3782B" w:rsidP="00E3782B"/>
    <w:p w14:paraId="718DEEB9" w14:textId="77777777" w:rsidR="00CE0C4E" w:rsidRDefault="00CE0C4E" w:rsidP="005A4F23">
      <w:pPr>
        <w:spacing w:after="0" w:line="240" w:lineRule="auto"/>
        <w:rPr>
          <w:rFonts w:ascii="Arial" w:hAnsi="Arial" w:cs="Arial"/>
        </w:rPr>
      </w:pPr>
    </w:p>
    <w:p w14:paraId="384B5759" w14:textId="77777777" w:rsidR="00E400BD" w:rsidRDefault="00E400BD" w:rsidP="0042764C">
      <w:pPr>
        <w:spacing w:after="0" w:line="240" w:lineRule="auto"/>
        <w:rPr>
          <w:rFonts w:ascii="Arial" w:hAnsi="Arial" w:cs="Arial"/>
        </w:rPr>
      </w:pPr>
    </w:p>
    <w:p w14:paraId="3D62CBB2" w14:textId="19DB72DA" w:rsidR="003B33C0" w:rsidRDefault="0042764C" w:rsidP="0042764C">
      <w:pPr>
        <w:spacing w:after="0" w:line="240" w:lineRule="auto"/>
        <w:rPr>
          <w:rFonts w:ascii="Arial" w:hAnsi="Arial" w:cs="Arial"/>
        </w:rPr>
      </w:pPr>
      <w:r>
        <w:rPr>
          <w:rFonts w:ascii="Arial" w:hAnsi="Arial" w:cs="Arial"/>
        </w:rPr>
        <w:t xml:space="preserve">Respectfully Submitted by </w:t>
      </w:r>
      <w:r w:rsidR="006F0BB2">
        <w:rPr>
          <w:rFonts w:ascii="Arial" w:hAnsi="Arial" w:cs="Arial"/>
        </w:rPr>
        <w:t xml:space="preserve">Stephanie Tisby, </w:t>
      </w:r>
      <w:r w:rsidR="009B49FC">
        <w:rPr>
          <w:rFonts w:ascii="Arial" w:hAnsi="Arial" w:cs="Arial"/>
        </w:rPr>
        <w:t>National Trends and Services</w:t>
      </w:r>
      <w:r w:rsidR="003B33C0">
        <w:rPr>
          <w:rFonts w:ascii="Arial" w:hAnsi="Arial" w:cs="Arial"/>
        </w:rPr>
        <w:t xml:space="preserve"> Chair</w:t>
      </w:r>
      <w:r w:rsidR="00E400BD">
        <w:rPr>
          <w:rFonts w:ascii="Arial" w:hAnsi="Arial" w:cs="Arial"/>
        </w:rPr>
        <w:t xml:space="preserve">, on </w:t>
      </w:r>
      <w:r w:rsidR="00E3782B">
        <w:rPr>
          <w:rFonts w:ascii="Arial" w:hAnsi="Arial" w:cs="Arial"/>
        </w:rPr>
        <w:t>February 23</w:t>
      </w:r>
      <w:r w:rsidR="006F0BB2">
        <w:rPr>
          <w:rFonts w:ascii="Arial" w:hAnsi="Arial" w:cs="Arial"/>
        </w:rPr>
        <w:t>, 2023</w:t>
      </w:r>
    </w:p>
    <w:sectPr w:rsidR="003B33C0" w:rsidSect="003B33C0">
      <w:headerReference w:type="even" r:id="rId7"/>
      <w:headerReference w:type="default" r:id="rId8"/>
      <w:footerReference w:type="even" r:id="rId9"/>
      <w:footerReference w:type="default" r:id="rId10"/>
      <w:headerReference w:type="first" r:id="rId11"/>
      <w:footerReference w:type="first" r:id="rId12"/>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1DFBB" w14:textId="77777777" w:rsidR="00356489" w:rsidRDefault="00356489" w:rsidP="007126C5">
      <w:pPr>
        <w:spacing w:after="0" w:line="240" w:lineRule="auto"/>
      </w:pPr>
      <w:r>
        <w:separator/>
      </w:r>
    </w:p>
  </w:endnote>
  <w:endnote w:type="continuationSeparator" w:id="0">
    <w:p w14:paraId="109446D9" w14:textId="77777777" w:rsidR="00356489" w:rsidRDefault="00356489" w:rsidP="00712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Elephant">
    <w:panose1 w:val="02020904090505020303"/>
    <w:charset w:val="4D"/>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9F1C0" w14:textId="77777777" w:rsidR="007126C5" w:rsidRDefault="007126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DFB85" w14:textId="77777777" w:rsidR="007126C5" w:rsidRDefault="007126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A8C0C" w14:textId="77777777" w:rsidR="007126C5" w:rsidRDefault="007126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0EEA7" w14:textId="77777777" w:rsidR="00356489" w:rsidRDefault="00356489" w:rsidP="007126C5">
      <w:pPr>
        <w:spacing w:after="0" w:line="240" w:lineRule="auto"/>
      </w:pPr>
      <w:r>
        <w:separator/>
      </w:r>
    </w:p>
  </w:footnote>
  <w:footnote w:type="continuationSeparator" w:id="0">
    <w:p w14:paraId="120E0739" w14:textId="77777777" w:rsidR="00356489" w:rsidRDefault="00356489" w:rsidP="007126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8833" w14:textId="1A279AB6" w:rsidR="007126C5" w:rsidRDefault="007126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0F5C" w14:textId="7C670391" w:rsidR="007126C5" w:rsidRDefault="007126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7205B" w14:textId="2780FAF0" w:rsidR="007126C5" w:rsidRDefault="007126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D6000"/>
    <w:multiLevelType w:val="hybridMultilevel"/>
    <w:tmpl w:val="4FAE32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D0E7D18"/>
    <w:multiLevelType w:val="hybridMultilevel"/>
    <w:tmpl w:val="43DCA8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419364E"/>
    <w:multiLevelType w:val="hybridMultilevel"/>
    <w:tmpl w:val="9AB804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2439A7"/>
    <w:multiLevelType w:val="hybridMultilevel"/>
    <w:tmpl w:val="D86EA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684595"/>
    <w:multiLevelType w:val="hybridMultilevel"/>
    <w:tmpl w:val="43EE7362"/>
    <w:lvl w:ilvl="0" w:tplc="BF386F8A">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3552381">
    <w:abstractNumId w:val="0"/>
  </w:num>
  <w:num w:numId="2" w16cid:durableId="349526658">
    <w:abstractNumId w:val="1"/>
  </w:num>
  <w:num w:numId="3" w16cid:durableId="185101387">
    <w:abstractNumId w:val="3"/>
  </w:num>
  <w:num w:numId="4" w16cid:durableId="892666450">
    <w:abstractNumId w:val="4"/>
  </w:num>
  <w:num w:numId="5" w16cid:durableId="14163163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AB0"/>
    <w:rsid w:val="00042B35"/>
    <w:rsid w:val="000750B3"/>
    <w:rsid w:val="0009105F"/>
    <w:rsid w:val="000D0A64"/>
    <w:rsid w:val="000F587D"/>
    <w:rsid w:val="00100554"/>
    <w:rsid w:val="0016593C"/>
    <w:rsid w:val="0016699D"/>
    <w:rsid w:val="00176AB0"/>
    <w:rsid w:val="001C7055"/>
    <w:rsid w:val="001F4F80"/>
    <w:rsid w:val="001F67D9"/>
    <w:rsid w:val="00356489"/>
    <w:rsid w:val="0039174A"/>
    <w:rsid w:val="00397992"/>
    <w:rsid w:val="003B33C0"/>
    <w:rsid w:val="003C720F"/>
    <w:rsid w:val="003C74CF"/>
    <w:rsid w:val="00400032"/>
    <w:rsid w:val="00403BCA"/>
    <w:rsid w:val="00424790"/>
    <w:rsid w:val="0042764C"/>
    <w:rsid w:val="00453FED"/>
    <w:rsid w:val="00466106"/>
    <w:rsid w:val="00471A8D"/>
    <w:rsid w:val="0048578D"/>
    <w:rsid w:val="004946C4"/>
    <w:rsid w:val="00593A15"/>
    <w:rsid w:val="005A4F23"/>
    <w:rsid w:val="005B5759"/>
    <w:rsid w:val="005D0A21"/>
    <w:rsid w:val="00631812"/>
    <w:rsid w:val="00635E74"/>
    <w:rsid w:val="0066491F"/>
    <w:rsid w:val="00673D60"/>
    <w:rsid w:val="00677738"/>
    <w:rsid w:val="0069069D"/>
    <w:rsid w:val="006C0421"/>
    <w:rsid w:val="006C5DD5"/>
    <w:rsid w:val="006F0BB2"/>
    <w:rsid w:val="006F29CD"/>
    <w:rsid w:val="007061E6"/>
    <w:rsid w:val="007126C5"/>
    <w:rsid w:val="00737531"/>
    <w:rsid w:val="007535AF"/>
    <w:rsid w:val="00755E73"/>
    <w:rsid w:val="00765404"/>
    <w:rsid w:val="0083388D"/>
    <w:rsid w:val="008E47BF"/>
    <w:rsid w:val="0091609F"/>
    <w:rsid w:val="00917C39"/>
    <w:rsid w:val="0093578E"/>
    <w:rsid w:val="0097605E"/>
    <w:rsid w:val="009A41F9"/>
    <w:rsid w:val="009B286A"/>
    <w:rsid w:val="009B49FC"/>
    <w:rsid w:val="00A01521"/>
    <w:rsid w:val="00A16DE6"/>
    <w:rsid w:val="00AB64C7"/>
    <w:rsid w:val="00AD5904"/>
    <w:rsid w:val="00AE5B35"/>
    <w:rsid w:val="00B477B1"/>
    <w:rsid w:val="00C31840"/>
    <w:rsid w:val="00C44F33"/>
    <w:rsid w:val="00C93362"/>
    <w:rsid w:val="00CA09F7"/>
    <w:rsid w:val="00CC1788"/>
    <w:rsid w:val="00CC514D"/>
    <w:rsid w:val="00CD13E7"/>
    <w:rsid w:val="00CE0C4E"/>
    <w:rsid w:val="00CE3BCD"/>
    <w:rsid w:val="00D02E13"/>
    <w:rsid w:val="00D17A80"/>
    <w:rsid w:val="00D920C4"/>
    <w:rsid w:val="00DA35BB"/>
    <w:rsid w:val="00DE296D"/>
    <w:rsid w:val="00E02828"/>
    <w:rsid w:val="00E3782B"/>
    <w:rsid w:val="00E400BD"/>
    <w:rsid w:val="00E52450"/>
    <w:rsid w:val="00EA3E6C"/>
    <w:rsid w:val="00EC0DB7"/>
    <w:rsid w:val="00EC2B99"/>
    <w:rsid w:val="00EF0AE4"/>
    <w:rsid w:val="00F92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673A7"/>
  <w15:chartTrackingRefBased/>
  <w15:docId w15:val="{0C12A067-7CDD-4491-8397-9C9FDDB27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97992"/>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97992"/>
    <w:pPr>
      <w:spacing w:after="200" w:line="276" w:lineRule="auto"/>
      <w:outlineLvl w:val="2"/>
    </w:pPr>
    <w:rPr>
      <w:b/>
      <w:color w:val="FF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50B3"/>
    <w:pPr>
      <w:ind w:left="720"/>
      <w:contextualSpacing/>
    </w:pPr>
  </w:style>
  <w:style w:type="character" w:customStyle="1" w:styleId="Heading2Char">
    <w:name w:val="Heading 2 Char"/>
    <w:basedOn w:val="DefaultParagraphFont"/>
    <w:link w:val="Heading2"/>
    <w:uiPriority w:val="9"/>
    <w:rsid w:val="0039799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97992"/>
    <w:rPr>
      <w:b/>
      <w:color w:val="FF0000"/>
      <w:u w:val="single"/>
    </w:rPr>
  </w:style>
  <w:style w:type="paragraph" w:styleId="Header">
    <w:name w:val="header"/>
    <w:basedOn w:val="Normal"/>
    <w:link w:val="HeaderChar"/>
    <w:uiPriority w:val="99"/>
    <w:unhideWhenUsed/>
    <w:rsid w:val="00712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6C5"/>
  </w:style>
  <w:style w:type="paragraph" w:styleId="Footer">
    <w:name w:val="footer"/>
    <w:basedOn w:val="Normal"/>
    <w:link w:val="FooterChar"/>
    <w:uiPriority w:val="99"/>
    <w:unhideWhenUsed/>
    <w:rsid w:val="00712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na\Documents\Custom%20Office%20Templates\NTS%20Committee%20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C:\Users\Gina\Documents\Custom Office Templates\NTS Committee Report.dotx</Template>
  <TotalTime>1</TotalTime>
  <Pages>1</Pages>
  <Words>126</Words>
  <Characters>720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Professor Hatcher</dc:creator>
  <cp:keywords/>
  <dc:description/>
  <cp:lastModifiedBy>TISBY, STEPHANIE</cp:lastModifiedBy>
  <cp:revision>2</cp:revision>
  <cp:lastPrinted>2019-03-23T04:35:00Z</cp:lastPrinted>
  <dcterms:created xsi:type="dcterms:W3CDTF">2023-02-23T22:54:00Z</dcterms:created>
  <dcterms:modified xsi:type="dcterms:W3CDTF">2023-02-23T22:54:00Z</dcterms:modified>
</cp:coreProperties>
</file>